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B49FA" w14:textId="03F16376" w:rsidR="001D5373" w:rsidRDefault="0019216F" w:rsidP="007A1072">
      <w:pPr>
        <w:pStyle w:val="Tittel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C8982E" wp14:editId="18F089B6">
                <wp:simplePos x="0" y="0"/>
                <wp:positionH relativeFrom="column">
                  <wp:posOffset>-6350</wp:posOffset>
                </wp:positionH>
                <wp:positionV relativeFrom="paragraph">
                  <wp:posOffset>-267970</wp:posOffset>
                </wp:positionV>
                <wp:extent cx="5943600" cy="8269605"/>
                <wp:effectExtent l="19050" t="19050" r="19050" b="17145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269605"/>
                        </a:xfrm>
                        <a:prstGeom prst="rect">
                          <a:avLst/>
                        </a:prstGeom>
                        <a:solidFill>
                          <a:srgbClr val="F0EBDC"/>
                        </a:solidFill>
                        <a:ln w="44450">
                          <a:solidFill>
                            <a:srgbClr val="AAA0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1D91" w14:textId="334D0902" w:rsidR="007A1072" w:rsidRDefault="007A1072" w:rsidP="007A1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01501" wp14:editId="08D012DF">
                                  <wp:extent cx="5716270" cy="1885950"/>
                                  <wp:effectExtent l="0" t="0" r="0" b="0"/>
                                  <wp:docPr id="1215007179" name="Bilde 1" descr="Et bilde som inneholder tekst, Grafikk, Font, logo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445519" name="Bilde 1" descr="Et bilde som inneholder tekst, Grafikk, Font, logo&#10;&#10;KI-generert innhold kan være fei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627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1988D" wp14:editId="6E85CC20">
                                  <wp:extent cx="5505450" cy="2133600"/>
                                  <wp:effectExtent l="0" t="0" r="0" b="0"/>
                                  <wp:docPr id="204244334" name="Bilde 5" descr="Et bilde som inneholder utendørs, gress, himmel, tre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244334" name="Bilde 5" descr="Et bilde som inneholder utendørs, gress, himmel, tre&#10;&#10;KI-generert innhold kan være fei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982E" id="Rectangle 20" o:spid="_x0000_s1026" style="position:absolute;left:0;text-align:left;margin-left:-.5pt;margin-top:-21.1pt;width:468pt;height:65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" fillcolor="#f0ebdc" strokecolor="#aaa07d" strokeweight="3.5pt">
                <v:textbox>
                  <w:txbxContent>
                    <w:p w14:paraId="1B061D91" w14:textId="334D0902" w:rsidR="007A1072" w:rsidRDefault="007A1072" w:rsidP="007A1072">
                      <w:r>
                        <w:rPr>
                          <w:noProof/>
                        </w:rPr>
                        <w:drawing>
                          <wp:inline distT="0" distB="0" distL="0" distR="0" wp14:anchorId="1D201501" wp14:editId="08D012DF">
                            <wp:extent cx="5716270" cy="1885950"/>
                            <wp:effectExtent l="0" t="0" r="0" b="0"/>
                            <wp:docPr id="1215007179" name="Bilde 1" descr="Et bilde som inneholder tekst, Grafikk, Font, logo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445519" name="Bilde 1" descr="Et bilde som inneholder tekst, Grafikk, Font, logo&#10;&#10;KI-generert innhold kan være fei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627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81988D" wp14:editId="6E85CC20">
                            <wp:extent cx="5505450" cy="2133600"/>
                            <wp:effectExtent l="0" t="0" r="0" b="0"/>
                            <wp:docPr id="204244334" name="Bilde 5" descr="Et bilde som inneholder utendørs, gress, himmel, tre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244334" name="Bilde 5" descr="Et bilde som inneholder utendørs, gress, himmel, tre&#10;&#10;KI-generert innhold kan være fei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0" cy="2133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31E565" w14:textId="18834AB7" w:rsidR="00D67844" w:rsidRPr="00AB402C" w:rsidRDefault="006A11F2" w:rsidP="00AB402C">
      <w:pPr>
        <w:pStyle w:val="Titt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95538" wp14:editId="561469F0">
                <wp:simplePos x="0" y="0"/>
                <wp:positionH relativeFrom="column">
                  <wp:posOffset>-542925</wp:posOffset>
                </wp:positionH>
                <wp:positionV relativeFrom="paragraph">
                  <wp:posOffset>4036695</wp:posOffset>
                </wp:positionV>
                <wp:extent cx="6972300" cy="4257675"/>
                <wp:effectExtent l="19050" t="19050" r="38100" b="47625"/>
                <wp:wrapNone/>
                <wp:docPr id="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4257675"/>
                          <a:chOff x="580" y="8626"/>
                          <a:chExt cx="11028" cy="7140"/>
                        </a:xfrm>
                      </wpg:grpSpPr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80" y="8626"/>
                            <a:ext cx="3540" cy="7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61E24" w14:textId="72585832" w:rsidR="007A1072" w:rsidRPr="003C50B6" w:rsidRDefault="007A1072" w:rsidP="007A1072">
                              <w:pPr>
                                <w:pStyle w:val="Overskrift1"/>
                                <w:jc w:val="center"/>
                                <w:rPr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C50B6">
                                <w:rPr>
                                  <w:sz w:val="36"/>
                                  <w:szCs w:val="36"/>
                                  <w:u w:val="single"/>
                                </w:rPr>
                                <w:t>Par</w:t>
                              </w:r>
                            </w:p>
                            <w:p w14:paraId="35DF1A94" w14:textId="77777777" w:rsidR="007A1072" w:rsidRDefault="007A1072" w:rsidP="007A1072"/>
                            <w:p w14:paraId="4B0B6EE4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Overnatting med frokost</w:t>
                              </w:r>
                            </w:p>
                            <w:p w14:paraId="10A9F37A" w14:textId="2BF67F11" w:rsidR="007A1072" w:rsidRPr="00A87A3C" w:rsidRDefault="00E6087A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g</w:t>
                              </w:r>
                              <w:r w:rsidR="007A1072" w:rsidRPr="00A87A3C">
                                <w:rPr>
                                  <w:sz w:val="28"/>
                                  <w:szCs w:val="28"/>
                                </w:rPr>
                                <w:t>reenfee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369E447" w14:textId="77777777" w:rsidR="00A82A3C" w:rsidRPr="00A87A3C" w:rsidRDefault="00A82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B87E6A1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Dobbeltrom uke/helg</w:t>
                              </w:r>
                            </w:p>
                            <w:p w14:paraId="57A7A579" w14:textId="735EF379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1475,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1695,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per person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, er døgn</w:t>
                              </w:r>
                            </w:p>
                            <w:p w14:paraId="5583FDE1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3AF824C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Enkeltrom uke/helg</w:t>
                              </w:r>
                            </w:p>
                            <w:p w14:paraId="3F26641E" w14:textId="3D1EAE31" w:rsidR="007A1072" w:rsidRPr="00A87A3C" w:rsidRDefault="007A1072" w:rsidP="007A1072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2029,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2249, - per døgn</w:t>
                              </w:r>
                            </w:p>
                            <w:p w14:paraId="11A22B70" w14:textId="2086E5BB" w:rsidR="000C6F0F" w:rsidRDefault="007A1072" w:rsidP="000F23C6">
                              <w:pPr>
                                <w:pStyle w:val="Features"/>
                                <w:numPr>
                                  <w:ilvl w:val="0"/>
                                  <w:numId w:val="0"/>
                                </w:numPr>
                                <w:ind w:left="-170"/>
                              </w:pPr>
                              <w:r w:rsidRPr="007A1072">
                                <w:rPr>
                                  <w:noProof/>
                                </w:rPr>
                                <w:drawing>
                                  <wp:inline distT="0" distB="0" distL="0" distR="0" wp14:anchorId="0D01B6C9" wp14:editId="7A7F7742">
                                    <wp:extent cx="2190750" cy="1600200"/>
                                    <wp:effectExtent l="0" t="0" r="0" b="0"/>
                                    <wp:docPr id="447001893" name="Bild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2980" cy="1601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137160" rIns="91440" bIns="13716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8626"/>
                            <a:ext cx="3540" cy="7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61BB0" w14:textId="77777777" w:rsidR="007A1072" w:rsidRPr="003C50B6" w:rsidRDefault="007A1072" w:rsidP="007A1072">
                              <w:pPr>
                                <w:pStyle w:val="Overskrift1"/>
                                <w:jc w:val="center"/>
                                <w:rPr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C50B6">
                                <w:rPr>
                                  <w:sz w:val="36"/>
                                  <w:szCs w:val="36"/>
                                  <w:u w:val="single"/>
                                </w:rPr>
                                <w:t>Birdie</w:t>
                              </w:r>
                            </w:p>
                            <w:p w14:paraId="5573B25B" w14:textId="69EAFB86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Overnatting med frokost</w:t>
                              </w:r>
                            </w:p>
                            <w:p w14:paraId="528E4278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2 retters middag og greenfee</w:t>
                              </w:r>
                            </w:p>
                            <w:p w14:paraId="73C82725" w14:textId="77777777" w:rsidR="00A82A3C" w:rsidRPr="00A87A3C" w:rsidRDefault="00A82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2FB1D3A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Dobbeltrom uke/helg</w:t>
                              </w:r>
                            </w:p>
                            <w:p w14:paraId="169CF8B7" w14:textId="778D18AC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2075,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2295,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per person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, per døgn</w:t>
                              </w:r>
                            </w:p>
                            <w:p w14:paraId="1EFE3244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8DB0D82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Enkeltrom uke/helg</w:t>
                              </w:r>
                            </w:p>
                            <w:p w14:paraId="1667F14F" w14:textId="77777777" w:rsidR="00A87A3C" w:rsidRDefault="007A1072" w:rsidP="000F23C6">
                              <w:pPr>
                                <w:ind w:left="-113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2629, -</w:t>
                              </w:r>
                              <w:r w:rsidR="00E6087A"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2849, - per døgn</w:t>
                              </w:r>
                            </w:p>
                            <w:p w14:paraId="3C367D2F" w14:textId="0E52C5E7" w:rsidR="00A87A3C" w:rsidRDefault="00A87A3C" w:rsidP="000F23C6">
                              <w:pPr>
                                <w:ind w:left="-113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A1072">
                                <w:rPr>
                                  <w:noProof/>
                                </w:rPr>
                                <w:drawing>
                                  <wp:inline distT="0" distB="0" distL="0" distR="0" wp14:anchorId="187EE1DF" wp14:editId="105BDA02">
                                    <wp:extent cx="2143125" cy="1619250"/>
                                    <wp:effectExtent l="0" t="0" r="9525" b="0"/>
                                    <wp:docPr id="788724495" name="Bild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3666" cy="16196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A1ED8C" w14:textId="2ED4A267" w:rsidR="007A1072" w:rsidRDefault="007A1072" w:rsidP="000F23C6">
                              <w:pPr>
                                <w:ind w:left="-113"/>
                              </w:pPr>
                            </w:p>
                            <w:p w14:paraId="2D22EBFA" w14:textId="127BE39E" w:rsidR="007A1072" w:rsidRDefault="007A1072" w:rsidP="007A1072">
                              <w:r>
                                <w:t xml:space="preserve"> </w:t>
                              </w:r>
                            </w:p>
                            <w:p w14:paraId="7E0A177E" w14:textId="10FD38AA" w:rsidR="003A0F61" w:rsidRDefault="003A0F61" w:rsidP="00E426A9">
                              <w:pPr>
                                <w:pStyle w:val="Overskrift1"/>
                              </w:pPr>
                            </w:p>
                          </w:txbxContent>
                        </wps:txbx>
                        <wps:bodyPr rot="0" vert="horz" wrap="square" lIns="91440" tIns="137160" rIns="91440" bIns="45720" anchor="t" anchorCtr="0" upright="1">
                          <a:noAutofit/>
                        </wps:bodyPr>
                      </wps:wsp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8626"/>
                            <a:ext cx="3540" cy="7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0D7F5" w14:textId="640272BC" w:rsidR="007A1072" w:rsidRDefault="007A1072" w:rsidP="007A1072">
                              <w:pPr>
                                <w:pStyle w:val="Features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C50B6">
                                <w:rPr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u w:val="single"/>
                                </w:rPr>
                                <w:t>Eag</w:t>
                              </w:r>
                              <w:r w:rsidR="00900ADB">
                                <w:rPr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u w:val="single"/>
                                </w:rPr>
                                <w:t>le</w:t>
                              </w:r>
                              <w:r w:rsidRPr="003C50B6">
                                <w:rPr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203E3C5A" w14:textId="77777777" w:rsidR="007A1072" w:rsidRPr="00A87A3C" w:rsidRDefault="007A1072" w:rsidP="007A1072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Overnatting med frokost</w:t>
                              </w:r>
                            </w:p>
                            <w:p w14:paraId="0E9E00BF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3 retters middag, vinpakke med tre enheter og greenfee</w:t>
                              </w:r>
                            </w:p>
                            <w:p w14:paraId="76FCEF1E" w14:textId="77777777" w:rsidR="00A82A3C" w:rsidRPr="00A87A3C" w:rsidRDefault="00A82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AA742C0" w14:textId="77777777" w:rsidR="007A1072" w:rsidRP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Dobbeltrom uke/helg</w:t>
                              </w:r>
                            </w:p>
                            <w:p w14:paraId="3DB8A4D4" w14:textId="26830D7F" w:rsidR="007A1072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2620,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2840,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per person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, per døgn</w:t>
                              </w:r>
                            </w:p>
                            <w:p w14:paraId="5E9F6425" w14:textId="77777777" w:rsidR="00A87A3C" w:rsidRPr="00A87A3C" w:rsidRDefault="00A87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D14AB08" w14:textId="77777777" w:rsidR="007A1072" w:rsidRPr="00A87A3C" w:rsidRDefault="007A1072" w:rsidP="00A87A3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Enkeltrom uke/helg</w:t>
                              </w:r>
                            </w:p>
                            <w:p w14:paraId="217B6CC8" w14:textId="77777777" w:rsidR="00A87A3C" w:rsidRDefault="007A1072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Kr.</w:t>
                              </w:r>
                              <w:r w:rsidR="006A11F2" w:rsidRPr="00A87A3C">
                                <w:rPr>
                                  <w:sz w:val="28"/>
                                  <w:szCs w:val="28"/>
                                </w:rPr>
                                <w:t>3174, -</w:t>
                              </w: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r w:rsidR="000F6FF5" w:rsidRPr="00A87A3C">
                                <w:rPr>
                                  <w:sz w:val="28"/>
                                  <w:szCs w:val="28"/>
                                </w:rPr>
                                <w:t>3394, - per døgn</w:t>
                              </w:r>
                            </w:p>
                            <w:p w14:paraId="54C05BA5" w14:textId="77777777" w:rsidR="00A87A3C" w:rsidRDefault="00A87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D22A1FD" w14:textId="163F6C96" w:rsidR="00A87A3C" w:rsidRDefault="00A87A3C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A1072">
                                <w:rPr>
                                  <w:noProof/>
                                </w:rPr>
                                <w:drawing>
                                  <wp:inline distT="0" distB="0" distL="0" distR="0" wp14:anchorId="1A356B52" wp14:editId="47B48955">
                                    <wp:extent cx="2036445" cy="1504950"/>
                                    <wp:effectExtent l="0" t="0" r="1905" b="0"/>
                                    <wp:docPr id="916976207" name="Bild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6442" cy="15197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CF2320A" w14:textId="1708F16D" w:rsidR="007A1072" w:rsidRPr="00A87A3C" w:rsidRDefault="000F6FF5" w:rsidP="007A10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7A3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697EB58" w14:textId="3BDFEA9D" w:rsidR="009A392F" w:rsidRDefault="009A392F" w:rsidP="000F23C6">
                              <w:pPr>
                                <w:pStyle w:val="Features"/>
                                <w:numPr>
                                  <w:ilvl w:val="0"/>
                                  <w:numId w:val="0"/>
                                </w:numPr>
                                <w:ind w:left="-113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3716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95538" id="Group 28" o:spid="_x0000_s1027" style="position:absolute;left:0;text-align:left;margin-left:-42.75pt;margin-top:317.85pt;width:549pt;height:335.25pt;z-index:251659264" coordorigin="580,8626" coordsize="11028,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80;top:8626;width:3540;height:7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" strokecolor="#930" strokeweight="4.5pt">
                  <v:stroke linestyle="thinThick"/>
                  <v:textbox inset=",10.8pt,,10.8pt">
                    <w:txbxContent>
                      <w:p w14:paraId="2EA61E24" w14:textId="72585832" w:rsidR="007A1072" w:rsidRPr="003C50B6" w:rsidRDefault="007A1072" w:rsidP="007A1072">
                        <w:pPr>
                          <w:pStyle w:val="Overskrift1"/>
                          <w:jc w:val="center"/>
                          <w:rPr>
                            <w:sz w:val="36"/>
                            <w:szCs w:val="36"/>
                            <w:u w:val="single"/>
                          </w:rPr>
                        </w:pPr>
                        <w:r w:rsidRPr="003C50B6">
                          <w:rPr>
                            <w:sz w:val="36"/>
                            <w:szCs w:val="36"/>
                            <w:u w:val="single"/>
                          </w:rPr>
                          <w:t>Par</w:t>
                        </w:r>
                      </w:p>
                      <w:p w14:paraId="35DF1A94" w14:textId="77777777" w:rsidR="007A1072" w:rsidRDefault="007A1072" w:rsidP="007A1072"/>
                      <w:p w14:paraId="4B0B6EE4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Overnatting med frokost</w:t>
                        </w:r>
                      </w:p>
                      <w:p w14:paraId="10A9F37A" w14:textId="2BF67F11" w:rsidR="007A1072" w:rsidRPr="00A87A3C" w:rsidRDefault="00E6087A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g</w:t>
                        </w:r>
                        <w:r w:rsidR="007A1072" w:rsidRPr="00A87A3C">
                          <w:rPr>
                            <w:sz w:val="28"/>
                            <w:szCs w:val="28"/>
                          </w:rPr>
                          <w:t>reenfee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1369E447" w14:textId="77777777" w:rsidR="00A82A3C" w:rsidRPr="00A87A3C" w:rsidRDefault="00A82A3C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6B87E6A1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Dobbeltrom uke/helg</w:t>
                        </w:r>
                      </w:p>
                      <w:p w14:paraId="57A7A579" w14:textId="735EF379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1475,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1695,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 xml:space="preserve"> per person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, er døgn</w:t>
                        </w:r>
                      </w:p>
                      <w:p w14:paraId="5583FDE1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43AF824C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Enkeltrom uke/helg</w:t>
                        </w:r>
                      </w:p>
                      <w:p w14:paraId="3F26641E" w14:textId="3D1EAE31" w:rsidR="007A1072" w:rsidRPr="00A87A3C" w:rsidRDefault="007A1072" w:rsidP="007A1072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2029,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2249, - per døgn</w:t>
                        </w:r>
                      </w:p>
                      <w:p w14:paraId="11A22B70" w14:textId="2086E5BB" w:rsidR="000C6F0F" w:rsidRDefault="007A1072" w:rsidP="000F23C6">
                        <w:pPr>
                          <w:pStyle w:val="Features"/>
                          <w:numPr>
                            <w:ilvl w:val="0"/>
                            <w:numId w:val="0"/>
                          </w:numPr>
                          <w:ind w:left="-170"/>
                        </w:pPr>
                        <w:r w:rsidRPr="007A1072">
                          <w:rPr>
                            <w:noProof/>
                          </w:rPr>
                          <w:drawing>
                            <wp:inline distT="0" distB="0" distL="0" distR="0" wp14:anchorId="0D01B6C9" wp14:editId="7A7F7742">
                              <wp:extent cx="2190750" cy="1600200"/>
                              <wp:effectExtent l="0" t="0" r="0" b="0"/>
                              <wp:docPr id="447001893" name="Bild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2980" cy="160182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29" type="#_x0000_t202" style="position:absolute;left:4310;top:8626;width:3540;height:7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" strokecolor="#930" strokeweight="4.5pt">
                  <v:stroke linestyle="thinThick"/>
                  <v:textbox inset=",10.8pt">
                    <w:txbxContent>
                      <w:p w14:paraId="47A61BB0" w14:textId="77777777" w:rsidR="007A1072" w:rsidRPr="003C50B6" w:rsidRDefault="007A1072" w:rsidP="007A1072">
                        <w:pPr>
                          <w:pStyle w:val="Overskrift1"/>
                          <w:jc w:val="center"/>
                          <w:rPr>
                            <w:sz w:val="36"/>
                            <w:szCs w:val="36"/>
                            <w:u w:val="single"/>
                          </w:rPr>
                        </w:pPr>
                        <w:r w:rsidRPr="003C50B6">
                          <w:rPr>
                            <w:sz w:val="36"/>
                            <w:szCs w:val="36"/>
                            <w:u w:val="single"/>
                          </w:rPr>
                          <w:t>Birdie</w:t>
                        </w:r>
                      </w:p>
                      <w:p w14:paraId="5573B25B" w14:textId="69EAFB86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Overnatting med frokost</w:t>
                        </w:r>
                      </w:p>
                      <w:p w14:paraId="528E4278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 xml:space="preserve"> 2 retters middag og greenfee</w:t>
                        </w:r>
                      </w:p>
                      <w:p w14:paraId="73C82725" w14:textId="77777777" w:rsidR="00A82A3C" w:rsidRPr="00A87A3C" w:rsidRDefault="00A82A3C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22FB1D3A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Dobbeltrom uke/helg</w:t>
                        </w:r>
                      </w:p>
                      <w:p w14:paraId="169CF8B7" w14:textId="778D18AC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2075,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2295,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 xml:space="preserve"> per person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, per døgn</w:t>
                        </w:r>
                      </w:p>
                      <w:p w14:paraId="1EFE3244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18DB0D82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Enkeltrom uke/helg</w:t>
                        </w:r>
                      </w:p>
                      <w:p w14:paraId="1667F14F" w14:textId="77777777" w:rsidR="00A87A3C" w:rsidRDefault="007A1072" w:rsidP="000F23C6">
                        <w:pPr>
                          <w:ind w:left="-113"/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2629, -</w:t>
                        </w:r>
                        <w:r w:rsidR="00E6087A"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2849, - per døgn</w:t>
                        </w:r>
                      </w:p>
                      <w:p w14:paraId="3C367D2F" w14:textId="0E52C5E7" w:rsidR="00A87A3C" w:rsidRDefault="00A87A3C" w:rsidP="000F23C6">
                        <w:pPr>
                          <w:ind w:left="-113"/>
                          <w:rPr>
                            <w:sz w:val="28"/>
                            <w:szCs w:val="28"/>
                          </w:rPr>
                        </w:pPr>
                        <w:r w:rsidRPr="007A1072">
                          <w:rPr>
                            <w:noProof/>
                          </w:rPr>
                          <w:drawing>
                            <wp:inline distT="0" distB="0" distL="0" distR="0" wp14:anchorId="187EE1DF" wp14:editId="105BDA02">
                              <wp:extent cx="2143125" cy="1619250"/>
                              <wp:effectExtent l="0" t="0" r="9525" b="0"/>
                              <wp:docPr id="788724495" name="Bild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666" cy="161965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A1ED8C" w14:textId="2ED4A267" w:rsidR="007A1072" w:rsidRDefault="007A1072" w:rsidP="000F23C6">
                        <w:pPr>
                          <w:ind w:left="-113"/>
                        </w:pPr>
                      </w:p>
                      <w:p w14:paraId="2D22EBFA" w14:textId="127BE39E" w:rsidR="007A1072" w:rsidRDefault="007A1072" w:rsidP="007A1072">
                        <w:r>
                          <w:t xml:space="preserve"> </w:t>
                        </w:r>
                      </w:p>
                      <w:p w14:paraId="7E0A177E" w14:textId="10FD38AA" w:rsidR="003A0F61" w:rsidRDefault="003A0F61" w:rsidP="00E426A9">
                        <w:pPr>
                          <w:pStyle w:val="Overskrift1"/>
                        </w:pPr>
                      </w:p>
                    </w:txbxContent>
                  </v:textbox>
                </v:shape>
                <v:shape id="Text Box 21" o:spid="_x0000_s1030" type="#_x0000_t202" style="position:absolute;left:8068;top:8626;width:3540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" strokecolor="#930" strokeweight="4.5pt">
                  <v:stroke linestyle="thinThick"/>
                  <v:textbox inset=",10.8pt">
                    <w:txbxContent>
                      <w:p w14:paraId="0F00D7F5" w14:textId="640272BC" w:rsidR="007A1072" w:rsidRDefault="007A1072" w:rsidP="007A1072">
                        <w:pPr>
                          <w:pStyle w:val="Features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b/>
                            <w:bCs/>
                            <w:i/>
                            <w:iCs/>
                            <w:sz w:val="36"/>
                            <w:szCs w:val="36"/>
                            <w:u w:val="single"/>
                          </w:rPr>
                        </w:pPr>
                        <w:r w:rsidRPr="003C50B6">
                          <w:rPr>
                            <w:b/>
                            <w:bCs/>
                            <w:i/>
                            <w:iCs/>
                            <w:sz w:val="36"/>
                            <w:szCs w:val="36"/>
                            <w:u w:val="single"/>
                          </w:rPr>
                          <w:t>Eag</w:t>
                        </w:r>
                        <w:r w:rsidR="00900ADB">
                          <w:rPr>
                            <w:b/>
                            <w:bCs/>
                            <w:i/>
                            <w:iCs/>
                            <w:sz w:val="36"/>
                            <w:szCs w:val="36"/>
                            <w:u w:val="single"/>
                          </w:rPr>
                          <w:t>le</w:t>
                        </w:r>
                        <w:r w:rsidRPr="003C50B6">
                          <w:rPr>
                            <w:b/>
                            <w:bCs/>
                            <w:i/>
                            <w:iCs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</w:p>
                      <w:p w14:paraId="203E3C5A" w14:textId="77777777" w:rsidR="007A1072" w:rsidRPr="00A87A3C" w:rsidRDefault="007A1072" w:rsidP="007A1072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Overnatting med frokost</w:t>
                        </w:r>
                      </w:p>
                      <w:p w14:paraId="0E9E00BF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 xml:space="preserve"> 3 retters middag, vinpakke med tre enheter og greenfee</w:t>
                        </w:r>
                      </w:p>
                      <w:p w14:paraId="76FCEF1E" w14:textId="77777777" w:rsidR="00A82A3C" w:rsidRPr="00A87A3C" w:rsidRDefault="00A82A3C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AA742C0" w14:textId="77777777" w:rsidR="007A1072" w:rsidRP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Dobbeltrom uke/helg</w:t>
                        </w:r>
                      </w:p>
                      <w:p w14:paraId="3DB8A4D4" w14:textId="26830D7F" w:rsidR="007A1072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2620,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2840,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 xml:space="preserve"> per person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, per døgn</w:t>
                        </w:r>
                      </w:p>
                      <w:p w14:paraId="5E9F6425" w14:textId="77777777" w:rsidR="00A87A3C" w:rsidRPr="00A87A3C" w:rsidRDefault="00A87A3C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3D14AB08" w14:textId="77777777" w:rsidR="007A1072" w:rsidRPr="00A87A3C" w:rsidRDefault="007A1072" w:rsidP="00A87A3C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Enkeltrom uke/helg</w:t>
                        </w:r>
                      </w:p>
                      <w:p w14:paraId="217B6CC8" w14:textId="77777777" w:rsidR="00A87A3C" w:rsidRDefault="007A1072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>Kr.</w:t>
                        </w:r>
                        <w:r w:rsidR="006A11F2" w:rsidRPr="00A87A3C">
                          <w:rPr>
                            <w:sz w:val="28"/>
                            <w:szCs w:val="28"/>
                          </w:rPr>
                          <w:t>3174, -</w:t>
                        </w:r>
                        <w:r w:rsidRPr="00A87A3C">
                          <w:rPr>
                            <w:sz w:val="28"/>
                            <w:szCs w:val="28"/>
                          </w:rPr>
                          <w:t>/</w:t>
                        </w:r>
                        <w:r w:rsidR="000F6FF5" w:rsidRPr="00A87A3C">
                          <w:rPr>
                            <w:sz w:val="28"/>
                            <w:szCs w:val="28"/>
                          </w:rPr>
                          <w:t>3394, - per døgn</w:t>
                        </w:r>
                      </w:p>
                      <w:p w14:paraId="54C05BA5" w14:textId="77777777" w:rsidR="00A87A3C" w:rsidRDefault="00A87A3C" w:rsidP="007A107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4D22A1FD" w14:textId="163F6C96" w:rsidR="00A87A3C" w:rsidRDefault="00A87A3C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7A1072">
                          <w:rPr>
                            <w:noProof/>
                          </w:rPr>
                          <w:drawing>
                            <wp:inline distT="0" distB="0" distL="0" distR="0" wp14:anchorId="1A356B52" wp14:editId="47B48955">
                              <wp:extent cx="2036445" cy="1504950"/>
                              <wp:effectExtent l="0" t="0" r="1905" b="0"/>
                              <wp:docPr id="916976207" name="Bild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6442" cy="15197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CF2320A" w14:textId="1708F16D" w:rsidR="007A1072" w:rsidRPr="00A87A3C" w:rsidRDefault="000F6FF5" w:rsidP="007A1072">
                        <w:pPr>
                          <w:rPr>
                            <w:sz w:val="28"/>
                            <w:szCs w:val="28"/>
                          </w:rPr>
                        </w:pPr>
                        <w:r w:rsidRPr="00A87A3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697EB58" w14:textId="3BDFEA9D" w:rsidR="009A392F" w:rsidRDefault="009A392F" w:rsidP="000F23C6">
                        <w:pPr>
                          <w:pStyle w:val="Features"/>
                          <w:numPr>
                            <w:ilvl w:val="0"/>
                            <w:numId w:val="0"/>
                          </w:numPr>
                          <w:ind w:left="-113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6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3DA45F" wp14:editId="5473168E">
                <wp:simplePos x="0" y="0"/>
                <wp:positionH relativeFrom="page">
                  <wp:posOffset>1400175</wp:posOffset>
                </wp:positionH>
                <wp:positionV relativeFrom="page">
                  <wp:posOffset>4419600</wp:posOffset>
                </wp:positionV>
                <wp:extent cx="4991100" cy="1095375"/>
                <wp:effectExtent l="0" t="0" r="0" b="952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00356" w14:textId="7CFCEAC7" w:rsidR="006D2F67" w:rsidRDefault="007A1072" w:rsidP="000F6FF5">
                            <w:pPr>
                              <w:pStyle w:val="ContactInfo"/>
                              <w:rPr>
                                <w:sz w:val="56"/>
                                <w:szCs w:val="56"/>
                              </w:rPr>
                            </w:pPr>
                            <w:r w:rsidRPr="007A1072">
                              <w:rPr>
                                <w:sz w:val="56"/>
                                <w:szCs w:val="56"/>
                              </w:rPr>
                              <w:t>Golfpakker</w:t>
                            </w:r>
                            <w:r w:rsidR="000F6FF5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52573A" w14:textId="682A6ECB" w:rsidR="006A11F2" w:rsidRPr="006A11F2" w:rsidRDefault="006A11F2" w:rsidP="000F6FF5">
                            <w:pPr>
                              <w:pStyle w:val="ContactInfo"/>
                              <w:rPr>
                                <w:sz w:val="24"/>
                                <w:szCs w:val="24"/>
                              </w:rPr>
                            </w:pPr>
                            <w:r w:rsidRPr="006A11F2">
                              <w:rPr>
                                <w:sz w:val="24"/>
                                <w:szCs w:val="24"/>
                              </w:rPr>
                              <w:t>Nordfjeld Gjestegård og Kongsvinger golfklubb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A45F" id="Text Box 14" o:spid="_x0000_s1031" type="#_x0000_t202" style="position:absolute;left:0;text-align:left;margin-left:110.25pt;margin-top:348pt;width:393pt;height: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" filled="f" stroked="f">
                <v:textbox>
                  <w:txbxContent>
                    <w:p w14:paraId="47900356" w14:textId="7CFCEAC7" w:rsidR="006D2F67" w:rsidRDefault="007A1072" w:rsidP="000F6FF5">
                      <w:pPr>
                        <w:pStyle w:val="ContactInfo"/>
                        <w:rPr>
                          <w:sz w:val="56"/>
                          <w:szCs w:val="56"/>
                        </w:rPr>
                      </w:pPr>
                      <w:r w:rsidRPr="007A1072">
                        <w:rPr>
                          <w:sz w:val="56"/>
                          <w:szCs w:val="56"/>
                        </w:rPr>
                        <w:t>Golfpakker</w:t>
                      </w:r>
                      <w:r w:rsidR="000F6FF5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52573A" w14:textId="682A6ECB" w:rsidR="006A11F2" w:rsidRPr="006A11F2" w:rsidRDefault="006A11F2" w:rsidP="000F6FF5">
                      <w:pPr>
                        <w:pStyle w:val="ContactInfo"/>
                        <w:rPr>
                          <w:sz w:val="24"/>
                          <w:szCs w:val="24"/>
                        </w:rPr>
                      </w:pPr>
                      <w:r w:rsidRPr="006A11F2">
                        <w:rPr>
                          <w:sz w:val="24"/>
                          <w:szCs w:val="24"/>
                        </w:rPr>
                        <w:t>Nordfjeld Gjestegård og Kongsvinger golfklubb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5373">
        <w:br w:type="page"/>
      </w:r>
    </w:p>
    <w:sectPr w:rsidR="00D67844" w:rsidRPr="00AB402C" w:rsidSect="006D2F67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F9280B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AFA37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B7A60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AAE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F48E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7692B73"/>
    <w:multiLevelType w:val="multilevel"/>
    <w:tmpl w:val="BB46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109EF"/>
    <w:multiLevelType w:val="hybridMultilevel"/>
    <w:tmpl w:val="6F6E69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D4760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50B90F51"/>
    <w:multiLevelType w:val="hybridMultilevel"/>
    <w:tmpl w:val="D92AB7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7D2ABC"/>
    <w:multiLevelType w:val="hybridMultilevel"/>
    <w:tmpl w:val="1BEEC96A"/>
    <w:lvl w:ilvl="0" w:tplc="015437B8">
      <w:start w:val="1"/>
      <w:numFmt w:val="bullet"/>
      <w:pStyle w:val="Features"/>
      <w:lvlText w:val=""/>
      <w:lvlJc w:val="left"/>
      <w:pPr>
        <w:tabs>
          <w:tab w:val="num" w:pos="432"/>
        </w:tabs>
        <w:ind w:left="432" w:hanging="288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4174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C931F8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14169090">
    <w:abstractNumId w:val="9"/>
  </w:num>
  <w:num w:numId="2" w16cid:durableId="1076629443">
    <w:abstractNumId w:val="5"/>
  </w:num>
  <w:num w:numId="3" w16cid:durableId="1828133724">
    <w:abstractNumId w:val="8"/>
  </w:num>
  <w:num w:numId="4" w16cid:durableId="1288589180">
    <w:abstractNumId w:val="4"/>
  </w:num>
  <w:num w:numId="5" w16cid:durableId="1461455083">
    <w:abstractNumId w:val="6"/>
  </w:num>
  <w:num w:numId="6" w16cid:durableId="598946142">
    <w:abstractNumId w:val="11"/>
  </w:num>
  <w:num w:numId="7" w16cid:durableId="616642414">
    <w:abstractNumId w:val="7"/>
  </w:num>
  <w:num w:numId="8" w16cid:durableId="1482694663">
    <w:abstractNumId w:val="10"/>
  </w:num>
  <w:num w:numId="9" w16cid:durableId="29962381">
    <w:abstractNumId w:val="3"/>
  </w:num>
  <w:num w:numId="10" w16cid:durableId="2123648653">
    <w:abstractNumId w:val="2"/>
  </w:num>
  <w:num w:numId="11" w16cid:durableId="1331299931">
    <w:abstractNumId w:val="1"/>
  </w:num>
  <w:num w:numId="12" w16cid:durableId="894318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072"/>
    <w:rsid w:val="000364BE"/>
    <w:rsid w:val="00040155"/>
    <w:rsid w:val="00091F0E"/>
    <w:rsid w:val="000C6F0F"/>
    <w:rsid w:val="000F23C6"/>
    <w:rsid w:val="000F6FF5"/>
    <w:rsid w:val="00181F64"/>
    <w:rsid w:val="0019216F"/>
    <w:rsid w:val="001D5373"/>
    <w:rsid w:val="0029488E"/>
    <w:rsid w:val="002B441C"/>
    <w:rsid w:val="0039477B"/>
    <w:rsid w:val="003A0069"/>
    <w:rsid w:val="003A0F61"/>
    <w:rsid w:val="003A1685"/>
    <w:rsid w:val="003A34CC"/>
    <w:rsid w:val="003B5C69"/>
    <w:rsid w:val="00450603"/>
    <w:rsid w:val="004B19CC"/>
    <w:rsid w:val="004C4792"/>
    <w:rsid w:val="004F4454"/>
    <w:rsid w:val="00513696"/>
    <w:rsid w:val="00536F56"/>
    <w:rsid w:val="0059042B"/>
    <w:rsid w:val="005F3829"/>
    <w:rsid w:val="005F6482"/>
    <w:rsid w:val="006A11F2"/>
    <w:rsid w:val="006D2F67"/>
    <w:rsid w:val="00755695"/>
    <w:rsid w:val="00785936"/>
    <w:rsid w:val="007A1072"/>
    <w:rsid w:val="007D40D8"/>
    <w:rsid w:val="008E1FBD"/>
    <w:rsid w:val="00900ADB"/>
    <w:rsid w:val="009017AF"/>
    <w:rsid w:val="00901978"/>
    <w:rsid w:val="009156AD"/>
    <w:rsid w:val="009A392F"/>
    <w:rsid w:val="009B4FB9"/>
    <w:rsid w:val="009B7180"/>
    <w:rsid w:val="009D1BE2"/>
    <w:rsid w:val="00A14ED8"/>
    <w:rsid w:val="00A3520C"/>
    <w:rsid w:val="00A82A3C"/>
    <w:rsid w:val="00A87A3C"/>
    <w:rsid w:val="00AB402C"/>
    <w:rsid w:val="00AD28D6"/>
    <w:rsid w:val="00B94512"/>
    <w:rsid w:val="00BC690F"/>
    <w:rsid w:val="00C53CE4"/>
    <w:rsid w:val="00C67D25"/>
    <w:rsid w:val="00D67844"/>
    <w:rsid w:val="00D90917"/>
    <w:rsid w:val="00DD495E"/>
    <w:rsid w:val="00DF0B39"/>
    <w:rsid w:val="00E05758"/>
    <w:rsid w:val="00E426A9"/>
    <w:rsid w:val="00E43799"/>
    <w:rsid w:val="00E6087A"/>
    <w:rsid w:val="00EF77B5"/>
    <w:rsid w:val="00F33B62"/>
    <w:rsid w:val="00F67CA9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00,#930,#663,#777,#f0ebdc,#aaa07d"/>
    </o:shapedefaults>
    <o:shapelayout v:ext="edit">
      <o:idmap v:ext="edit" data="1"/>
    </o:shapelayout>
  </w:shapeDefaults>
  <w:decimalSymbol w:val=","/>
  <w:listSeparator w:val=";"/>
  <w14:docId w14:val="6B03E13E"/>
  <w15:docId w15:val="{7D7843DA-5C37-49C9-85F4-49053051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0917"/>
    <w:pPr>
      <w:jc w:val="center"/>
    </w:pPr>
    <w:rPr>
      <w:rFonts w:ascii="Garamond" w:hAnsi="Garamond"/>
      <w:sz w:val="24"/>
      <w:szCs w:val="24"/>
    </w:rPr>
  </w:style>
  <w:style w:type="paragraph" w:styleId="Overskrift1">
    <w:name w:val="heading 1"/>
    <w:basedOn w:val="Normal"/>
    <w:next w:val="Normal"/>
    <w:qFormat/>
    <w:rsid w:val="009B4FB9"/>
    <w:pPr>
      <w:spacing w:before="120" w:after="120"/>
      <w:jc w:val="left"/>
      <w:outlineLvl w:val="0"/>
    </w:pPr>
    <w:rPr>
      <w:b/>
      <w:i/>
      <w:sz w:val="28"/>
      <w:szCs w:val="28"/>
    </w:rPr>
  </w:style>
  <w:style w:type="paragraph" w:styleId="Overskrift2">
    <w:name w:val="heading 2"/>
    <w:basedOn w:val="Normal"/>
    <w:next w:val="Normal"/>
    <w:qFormat/>
    <w:rsid w:val="0075569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181F64"/>
    <w:pPr>
      <w:outlineLvl w:val="2"/>
    </w:pPr>
    <w:rPr>
      <w:rFonts w:ascii="Arial Black" w:hAnsi="Arial Black"/>
      <w:color w:val="993300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eatures">
    <w:name w:val="Features"/>
    <w:basedOn w:val="Normal"/>
    <w:rsid w:val="009B4FB9"/>
    <w:pPr>
      <w:numPr>
        <w:numId w:val="1"/>
      </w:numPr>
      <w:spacing w:before="60"/>
      <w:jc w:val="left"/>
    </w:pPr>
    <w:rPr>
      <w:rFonts w:cs="Arial"/>
      <w:spacing w:val="4"/>
      <w:sz w:val="23"/>
      <w:szCs w:val="28"/>
    </w:rPr>
  </w:style>
  <w:style w:type="paragraph" w:customStyle="1" w:styleId="ContactInfo">
    <w:name w:val="Contact Info"/>
    <w:basedOn w:val="Overskrift3"/>
    <w:rsid w:val="00BC690F"/>
    <w:rPr>
      <w:color w:val="auto"/>
      <w:sz w:val="40"/>
    </w:rPr>
  </w:style>
  <w:style w:type="paragraph" w:styleId="Bobletekst">
    <w:name w:val="Balloon Text"/>
    <w:basedOn w:val="Normal"/>
    <w:semiHidden/>
    <w:rsid w:val="00D90917"/>
    <w:rPr>
      <w:rFonts w:ascii="Tahoma" w:hAnsi="Tahoma" w:cs="Tahoma"/>
      <w:sz w:val="16"/>
      <w:szCs w:val="16"/>
    </w:rPr>
  </w:style>
  <w:style w:type="paragraph" w:styleId="Tittel">
    <w:name w:val="Title"/>
    <w:basedOn w:val="Normal"/>
    <w:qFormat/>
    <w:rsid w:val="00AB402C"/>
    <w:rPr>
      <w:rFonts w:ascii="Arial Black" w:hAnsi="Arial Black"/>
      <w:color w:val="99330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openxmlformats.org/officeDocument/2006/relationships/styles" Target="styles.xml"/><Relationship Id="rId10" Type="http://schemas.openxmlformats.org/officeDocument/2006/relationships/image" Target="media/image3.wmf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hild\AppData\Roaming\Microsoft\Templates\Flygeblad%20for%20hus%20til%20salgs%20med%20bilde,%20kart%20og%20romfordel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B5366A1A4A0C84D9B7C7FC029A8F9A004002E98159AF81B0A43BC33725F0F080723" ma:contentTypeVersion="56" ma:contentTypeDescription="Create a new document." ma:contentTypeScope="" ma:versionID="8ff8419ef8b34080e1205c84cb8e5689">
  <xsd:schema xmlns:xsd="http://www.w3.org/2001/XMLSchema" xmlns:xs="http://www.w3.org/2001/XMLSchema" xmlns:p="http://schemas.microsoft.com/office/2006/metadata/properties" xmlns:ns2="e3770583-0a95-488a-909d-acf753acc1f4" targetNamespace="http://schemas.microsoft.com/office/2006/metadata/properties" ma:root="true" ma:fieldsID="83a38a798b607f9ce57041a3307adf0f" ns2:_="">
    <xsd:import namespace="e3770583-0a95-488a-909d-acf753acc1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0583-0a95-488a-909d-acf753acc1f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2bf8fd3-0838-4708-9f23-ce121d9853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0445BB7-24EE-4EE6-9648-720BF2A78C59}" ma:internalName="CSXSubmissionMarket" ma:readOnly="false" ma:showField="MarketName" ma:web="e3770583-0a95-488a-909d-acf753acc1f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832afea-3dc0-49b7-b1ce-c466b23ef09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D7CD828-E448-4C7A-803E-83553A7A7935}" ma:internalName="InProjectListLookup" ma:readOnly="true" ma:showField="InProjectLis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514d673-db25-48c7-8211-6998548b7d8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D7CD828-E448-4C7A-803E-83553A7A7935}" ma:internalName="LastCompleteVersionLookup" ma:readOnly="true" ma:showField="LastComplete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D7CD828-E448-4C7A-803E-83553A7A7935}" ma:internalName="LastPreviewErrorLookup" ma:readOnly="true" ma:showField="LastPreview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D7CD828-E448-4C7A-803E-83553A7A7935}" ma:internalName="LastPreviewResultLookup" ma:readOnly="true" ma:showField="LastPreview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D7CD828-E448-4C7A-803E-83553A7A7935}" ma:internalName="LastPreviewAttemptDateLookup" ma:readOnly="true" ma:showField="LastPreview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D7CD828-E448-4C7A-803E-83553A7A7935}" ma:internalName="LastPreviewedByLookup" ma:readOnly="true" ma:showField="LastPreview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D7CD828-E448-4C7A-803E-83553A7A7935}" ma:internalName="LastPreviewTimeLookup" ma:readOnly="true" ma:showField="LastPreview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D7CD828-E448-4C7A-803E-83553A7A7935}" ma:internalName="LastPreviewVersionLookup" ma:readOnly="true" ma:showField="LastPreview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D7CD828-E448-4C7A-803E-83553A7A7935}" ma:internalName="LastPublishErrorLookup" ma:readOnly="true" ma:showField="LastPublishError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D7CD828-E448-4C7A-803E-83553A7A7935}" ma:internalName="LastPublishResultLookup" ma:readOnly="true" ma:showField="LastPublishResult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D7CD828-E448-4C7A-803E-83553A7A7935}" ma:internalName="LastPublishAttemptDateLookup" ma:readOnly="true" ma:showField="LastPublishAttemptDat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D7CD828-E448-4C7A-803E-83553A7A7935}" ma:internalName="LastPublishedByLookup" ma:readOnly="true" ma:showField="LastPublishedBy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D7CD828-E448-4C7A-803E-83553A7A7935}" ma:internalName="LastPublishTimeLookup" ma:readOnly="true" ma:showField="LastPublishTi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D7CD828-E448-4C7A-803E-83553A7A7935}" ma:internalName="LastPublishVersionLookup" ma:readOnly="true" ma:showField="LastPublishVersion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398BF3F-BAB2-4330-BD67-FDB3C311F7E9}" ma:internalName="LocLastLocAttemptVersionLookup" ma:readOnly="false" ma:showField="LastLocAttemptVersion" ma:web="e3770583-0a95-488a-909d-acf753acc1f4">
      <xsd:simpleType>
        <xsd:restriction base="dms:Lookup"/>
      </xsd:simpleType>
    </xsd:element>
    <xsd:element name="LocLastLocAttemptVersionTypeLookup" ma:index="71" nillable="true" ma:displayName="Loc Last Loc Attempt Version Type" ma:default="" ma:list="{8398BF3F-BAB2-4330-BD67-FDB3C311F7E9}" ma:internalName="LocLastLocAttemptVersionTypeLookup" ma:readOnly="true" ma:showField="LastLocAttemptVersionType" ma:web="e3770583-0a95-488a-909d-acf753acc1f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398BF3F-BAB2-4330-BD67-FDB3C311F7E9}" ma:internalName="LocNewPublishedVersionLookup" ma:readOnly="true" ma:showField="NewPublishedVersion" ma:web="e3770583-0a95-488a-909d-acf753acc1f4">
      <xsd:simpleType>
        <xsd:restriction base="dms:Lookup"/>
      </xsd:simpleType>
    </xsd:element>
    <xsd:element name="LocOverallHandbackStatusLookup" ma:index="75" nillable="true" ma:displayName="Loc Overall Handback Status" ma:default="" ma:list="{8398BF3F-BAB2-4330-BD67-FDB3C311F7E9}" ma:internalName="LocOverallHandbackStatusLookup" ma:readOnly="true" ma:showField="OverallHandbackStatus" ma:web="e3770583-0a95-488a-909d-acf753acc1f4">
      <xsd:simpleType>
        <xsd:restriction base="dms:Lookup"/>
      </xsd:simpleType>
    </xsd:element>
    <xsd:element name="LocOverallLocStatusLookup" ma:index="76" nillable="true" ma:displayName="Loc Overall Localize Status" ma:default="" ma:list="{8398BF3F-BAB2-4330-BD67-FDB3C311F7E9}" ma:internalName="LocOverallLocStatusLookup" ma:readOnly="true" ma:showField="OverallLocStatus" ma:web="e3770583-0a95-488a-909d-acf753acc1f4">
      <xsd:simpleType>
        <xsd:restriction base="dms:Lookup"/>
      </xsd:simpleType>
    </xsd:element>
    <xsd:element name="LocOverallPreviewStatusLookup" ma:index="77" nillable="true" ma:displayName="Loc Overall Preview Status" ma:default="" ma:list="{8398BF3F-BAB2-4330-BD67-FDB3C311F7E9}" ma:internalName="LocOverallPreviewStatusLookup" ma:readOnly="true" ma:showField="OverallPreviewStatus" ma:web="e3770583-0a95-488a-909d-acf753acc1f4">
      <xsd:simpleType>
        <xsd:restriction base="dms:Lookup"/>
      </xsd:simpleType>
    </xsd:element>
    <xsd:element name="LocOverallPublishStatusLookup" ma:index="78" nillable="true" ma:displayName="Loc Overall Publish Status" ma:default="" ma:list="{8398BF3F-BAB2-4330-BD67-FDB3C311F7E9}" ma:internalName="LocOverallPublishStatusLookup" ma:readOnly="true" ma:showField="OverallPublishStatus" ma:web="e3770583-0a95-488a-909d-acf753acc1f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398BF3F-BAB2-4330-BD67-FDB3C311F7E9}" ma:internalName="LocProcessedForHandoffsLookup" ma:readOnly="true" ma:showField="ProcessedForHandoffs" ma:web="e3770583-0a95-488a-909d-acf753acc1f4">
      <xsd:simpleType>
        <xsd:restriction base="dms:Lookup"/>
      </xsd:simpleType>
    </xsd:element>
    <xsd:element name="LocProcessedForMarketsLookup" ma:index="81" nillable="true" ma:displayName="Loc Processed For Markets" ma:default="" ma:list="{8398BF3F-BAB2-4330-BD67-FDB3C311F7E9}" ma:internalName="LocProcessedForMarketsLookup" ma:readOnly="true" ma:showField="ProcessedForMarkets" ma:web="e3770583-0a95-488a-909d-acf753acc1f4">
      <xsd:simpleType>
        <xsd:restriction base="dms:Lookup"/>
      </xsd:simpleType>
    </xsd:element>
    <xsd:element name="LocPublishedDependentAssetsLookup" ma:index="82" nillable="true" ma:displayName="Loc Published Dependent Assets" ma:default="" ma:list="{8398BF3F-BAB2-4330-BD67-FDB3C311F7E9}" ma:internalName="LocPublishedDependentAssetsLookup" ma:readOnly="true" ma:showField="PublishedDependentAssets" ma:web="e3770583-0a95-488a-909d-acf753acc1f4">
      <xsd:simpleType>
        <xsd:restriction base="dms:Lookup"/>
      </xsd:simpleType>
    </xsd:element>
    <xsd:element name="LocPublishedLinkedAssetsLookup" ma:index="83" nillable="true" ma:displayName="Loc Published Linked Assets" ma:default="" ma:list="{8398BF3F-BAB2-4330-BD67-FDB3C311F7E9}" ma:internalName="LocPublishedLinkedAssetsLookup" ma:readOnly="true" ma:showField="PublishedLinkedAssets" ma:web="e3770583-0a95-488a-909d-acf753acc1f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15a6cd1-b75f-45c5-b2a6-8a6d3665dc0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0445BB7-24EE-4EE6-9648-720BF2A78C59}" ma:internalName="Markets" ma:readOnly="false" ma:showField="MarketName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D7CD828-E448-4C7A-803E-83553A7A7935}" ma:internalName="NumOfRatingsLookup" ma:readOnly="true" ma:showField="NumOfRating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D7CD828-E448-4C7A-803E-83553A7A7935}" ma:internalName="PublishStatusLookup" ma:readOnly="false" ma:showField="PublishStatus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81baf9c-b1e7-411e-a8e8-04cec403fd4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f824fc9-0504-4dbd-9291-c9380f0461ff}" ma:internalName="TaxCatchAll" ma:showField="CatchAllData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f824fc9-0504-4dbd-9291-c9380f0461ff}" ma:internalName="TaxCatchAllLabel" ma:readOnly="true" ma:showField="CatchAllDataLabel" ma:web="e3770583-0a95-488a-909d-acf753acc1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3770583-0a95-488a-909d-acf753acc1f4" xsi:nil="true"/>
    <AssetExpire xmlns="e3770583-0a95-488a-909d-acf753acc1f4">2035-01-01T08:00:00+00:00</AssetExpire>
    <CampaignTagsTaxHTField0 xmlns="e3770583-0a95-488a-909d-acf753acc1f4">
      <Terms xmlns="http://schemas.microsoft.com/office/infopath/2007/PartnerControls"/>
    </CampaignTagsTaxHTField0>
    <IntlLangReviewDate xmlns="e3770583-0a95-488a-909d-acf753acc1f4" xsi:nil="true"/>
    <TPFriendlyName xmlns="e3770583-0a95-488a-909d-acf753acc1f4" xsi:nil="true"/>
    <IntlLangReview xmlns="e3770583-0a95-488a-909d-acf753acc1f4">false</IntlLangReview>
    <LocLastLocAttemptVersionLookup xmlns="e3770583-0a95-488a-909d-acf753acc1f4">792944</LocLastLocAttemptVersionLookup>
    <PolicheckWords xmlns="e3770583-0a95-488a-909d-acf753acc1f4" xsi:nil="true"/>
    <SubmitterId xmlns="e3770583-0a95-488a-909d-acf753acc1f4" xsi:nil="true"/>
    <AcquiredFrom xmlns="e3770583-0a95-488a-909d-acf753acc1f4">Internal MS</AcquiredFrom>
    <EditorialStatus xmlns="e3770583-0a95-488a-909d-acf753acc1f4" xsi:nil="true"/>
    <Markets xmlns="e3770583-0a95-488a-909d-acf753acc1f4"/>
    <OriginAsset xmlns="e3770583-0a95-488a-909d-acf753acc1f4" xsi:nil="true"/>
    <AssetStart xmlns="e3770583-0a95-488a-909d-acf753acc1f4">2012-01-18T15:29:00+00:00</AssetStart>
    <FriendlyTitle xmlns="e3770583-0a95-488a-909d-acf753acc1f4" xsi:nil="true"/>
    <MarketSpecific xmlns="e3770583-0a95-488a-909d-acf753acc1f4">false</MarketSpecific>
    <TPNamespace xmlns="e3770583-0a95-488a-909d-acf753acc1f4" xsi:nil="true"/>
    <PublishStatusLookup xmlns="e3770583-0a95-488a-909d-acf753acc1f4">
      <Value>327132</Value>
      <Value>327141</Value>
    </PublishStatusLookup>
    <APAuthor xmlns="e3770583-0a95-488a-909d-acf753acc1f4">
      <UserInfo>
        <DisplayName>REDMOND\v-gakel</DisplayName>
        <AccountId>2721</AccountId>
        <AccountType/>
      </UserInfo>
    </APAuthor>
    <TPCommandLine xmlns="e3770583-0a95-488a-909d-acf753acc1f4" xsi:nil="true"/>
    <IntlLangReviewer xmlns="e3770583-0a95-488a-909d-acf753acc1f4" xsi:nil="true"/>
    <OpenTemplate xmlns="e3770583-0a95-488a-909d-acf753acc1f4">true</OpenTemplate>
    <CSXSubmissionDate xmlns="e3770583-0a95-488a-909d-acf753acc1f4" xsi:nil="true"/>
    <TaxCatchAll xmlns="e3770583-0a95-488a-909d-acf753acc1f4"/>
    <Manager xmlns="e3770583-0a95-488a-909d-acf753acc1f4" xsi:nil="true"/>
    <NumericId xmlns="e3770583-0a95-488a-909d-acf753acc1f4" xsi:nil="true"/>
    <ParentAssetId xmlns="e3770583-0a95-488a-909d-acf753acc1f4" xsi:nil="true"/>
    <OriginalSourceMarket xmlns="e3770583-0a95-488a-909d-acf753acc1f4">english</OriginalSourceMarket>
    <ApprovalStatus xmlns="e3770583-0a95-488a-909d-acf753acc1f4">InProgress</ApprovalStatus>
    <TPComponent xmlns="e3770583-0a95-488a-909d-acf753acc1f4" xsi:nil="true"/>
    <EditorialTags xmlns="e3770583-0a95-488a-909d-acf753acc1f4" xsi:nil="true"/>
    <TPExecutable xmlns="e3770583-0a95-488a-909d-acf753acc1f4" xsi:nil="true"/>
    <TPLaunchHelpLink xmlns="e3770583-0a95-488a-909d-acf753acc1f4" xsi:nil="true"/>
    <LocComments xmlns="e3770583-0a95-488a-909d-acf753acc1f4" xsi:nil="true"/>
    <LocRecommendedHandoff xmlns="e3770583-0a95-488a-909d-acf753acc1f4" xsi:nil="true"/>
    <SourceTitle xmlns="e3770583-0a95-488a-909d-acf753acc1f4">House for sale flyer with photo, map, and floor layout</SourceTitle>
    <CSXUpdate xmlns="e3770583-0a95-488a-909d-acf753acc1f4">false</CSXUpdate>
    <IntlLocPriority xmlns="e3770583-0a95-488a-909d-acf753acc1f4" xsi:nil="true"/>
    <UAProjectedTotalWords xmlns="e3770583-0a95-488a-909d-acf753acc1f4" xsi:nil="true"/>
    <AssetType xmlns="e3770583-0a95-488a-909d-acf753acc1f4">TP</AssetType>
    <MachineTranslated xmlns="e3770583-0a95-488a-909d-acf753acc1f4">false</MachineTranslated>
    <OutputCachingOn xmlns="e3770583-0a95-488a-909d-acf753acc1f4">false</OutputCachingOn>
    <TemplateStatus xmlns="e3770583-0a95-488a-909d-acf753acc1f4">Complete</TemplateStatus>
    <IsSearchable xmlns="e3770583-0a95-488a-909d-acf753acc1f4">true</IsSearchable>
    <ContentItem xmlns="e3770583-0a95-488a-909d-acf753acc1f4" xsi:nil="true"/>
    <HandoffToMSDN xmlns="e3770583-0a95-488a-909d-acf753acc1f4" xsi:nil="true"/>
    <ShowIn xmlns="e3770583-0a95-488a-909d-acf753acc1f4">Show everywhere</ShowIn>
    <ThumbnailAssetId xmlns="e3770583-0a95-488a-909d-acf753acc1f4" xsi:nil="true"/>
    <UALocComments xmlns="e3770583-0a95-488a-909d-acf753acc1f4">2007 Template UpLeveling Do Not HandOff</UALocComments>
    <UALocRecommendation xmlns="e3770583-0a95-488a-909d-acf753acc1f4">Localize</UALocRecommendation>
    <LastModifiedDateTime xmlns="e3770583-0a95-488a-909d-acf753acc1f4" xsi:nil="true"/>
    <LegacyData xmlns="e3770583-0a95-488a-909d-acf753acc1f4" xsi:nil="true"/>
    <LocManualTestRequired xmlns="e3770583-0a95-488a-909d-acf753acc1f4">false</LocManualTestRequired>
    <ClipArtFilename xmlns="e3770583-0a95-488a-909d-acf753acc1f4" xsi:nil="true"/>
    <TPApplication xmlns="e3770583-0a95-488a-909d-acf753acc1f4" xsi:nil="true"/>
    <CSXHash xmlns="e3770583-0a95-488a-909d-acf753acc1f4" xsi:nil="true"/>
    <DirectSourceMarket xmlns="e3770583-0a95-488a-909d-acf753acc1f4">english</DirectSourceMarket>
    <PrimaryImageGen xmlns="e3770583-0a95-488a-909d-acf753acc1f4">true</PrimaryImageGen>
    <PlannedPubDate xmlns="e3770583-0a95-488a-909d-acf753acc1f4" xsi:nil="true"/>
    <CSXSubmissionMarket xmlns="e3770583-0a95-488a-909d-acf753acc1f4" xsi:nil="true"/>
    <Downloads xmlns="e3770583-0a95-488a-909d-acf753acc1f4">0</Downloads>
    <ArtSampleDocs xmlns="e3770583-0a95-488a-909d-acf753acc1f4" xsi:nil="true"/>
    <TrustLevel xmlns="e3770583-0a95-488a-909d-acf753acc1f4">1 Microsoft Managed Content</TrustLevel>
    <BlockPublish xmlns="e3770583-0a95-488a-909d-acf753acc1f4">false</BlockPublish>
    <TPLaunchHelpLinkType xmlns="e3770583-0a95-488a-909d-acf753acc1f4">Template</TPLaunchHelpLinkType>
    <LocalizationTagsTaxHTField0 xmlns="e3770583-0a95-488a-909d-acf753acc1f4">
      <Terms xmlns="http://schemas.microsoft.com/office/infopath/2007/PartnerControls"/>
    </LocalizationTagsTaxHTField0>
    <BusinessGroup xmlns="e3770583-0a95-488a-909d-acf753acc1f4" xsi:nil="true"/>
    <Providers xmlns="e3770583-0a95-488a-909d-acf753acc1f4" xsi:nil="true"/>
    <TemplateTemplateType xmlns="e3770583-0a95-488a-909d-acf753acc1f4">Word 2007 Default</TemplateTemplateType>
    <TimesCloned xmlns="e3770583-0a95-488a-909d-acf753acc1f4" xsi:nil="true"/>
    <TPAppVersion xmlns="e3770583-0a95-488a-909d-acf753acc1f4" xsi:nil="true"/>
    <VoteCount xmlns="e3770583-0a95-488a-909d-acf753acc1f4" xsi:nil="true"/>
    <FeatureTagsTaxHTField0 xmlns="e3770583-0a95-488a-909d-acf753acc1f4">
      <Terms xmlns="http://schemas.microsoft.com/office/infopath/2007/PartnerControls"/>
    </FeatureTagsTaxHTField0>
    <Provider xmlns="e3770583-0a95-488a-909d-acf753acc1f4" xsi:nil="true"/>
    <UACurrentWords xmlns="e3770583-0a95-488a-909d-acf753acc1f4" xsi:nil="true"/>
    <AssetId xmlns="e3770583-0a95-488a-909d-acf753acc1f4">TP102817710</AssetId>
    <TPClientViewer xmlns="e3770583-0a95-488a-909d-acf753acc1f4" xsi:nil="true"/>
    <DSATActionTaken xmlns="e3770583-0a95-488a-909d-acf753acc1f4" xsi:nil="true"/>
    <APEditor xmlns="e3770583-0a95-488a-909d-acf753acc1f4">
      <UserInfo>
        <DisplayName/>
        <AccountId xsi:nil="true"/>
        <AccountType/>
      </UserInfo>
    </APEditor>
    <TPInstallLocation xmlns="e3770583-0a95-488a-909d-acf753acc1f4" xsi:nil="true"/>
    <OOCacheId xmlns="e3770583-0a95-488a-909d-acf753acc1f4" xsi:nil="true"/>
    <IsDeleted xmlns="e3770583-0a95-488a-909d-acf753acc1f4">false</IsDeleted>
    <PublishTargets xmlns="e3770583-0a95-488a-909d-acf753acc1f4">OfficeOnline,OfficeOnlineVNext</PublishTargets>
    <ApprovalLog xmlns="e3770583-0a95-488a-909d-acf753acc1f4" xsi:nil="true"/>
    <BugNumber xmlns="e3770583-0a95-488a-909d-acf753acc1f4" xsi:nil="true"/>
    <CrawlForDependencies xmlns="e3770583-0a95-488a-909d-acf753acc1f4">false</CrawlForDependencies>
    <InternalTagsTaxHTField0 xmlns="e3770583-0a95-488a-909d-acf753acc1f4">
      <Terms xmlns="http://schemas.microsoft.com/office/infopath/2007/PartnerControls"/>
    </InternalTagsTaxHTField0>
    <LastHandOff xmlns="e3770583-0a95-488a-909d-acf753acc1f4" xsi:nil="true"/>
    <Milestone xmlns="e3770583-0a95-488a-909d-acf753acc1f4" xsi:nil="true"/>
    <OriginalRelease xmlns="e3770583-0a95-488a-909d-acf753acc1f4">14</OriginalRelease>
    <RecommendationsModifier xmlns="e3770583-0a95-488a-909d-acf753acc1f4" xsi:nil="true"/>
    <ScenarioTagsTaxHTField0 xmlns="e3770583-0a95-488a-909d-acf753acc1f4">
      <Terms xmlns="http://schemas.microsoft.com/office/infopath/2007/PartnerControls"/>
    </ScenarioTagsTaxHTField0>
    <UANotes xmlns="e3770583-0a95-488a-909d-acf753acc1f4" xsi:nil="true"/>
    <LocMarketGroupTiers2 xmlns="e3770583-0a95-488a-909d-acf753acc1f4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17E1D80D-A219-46FB-8708-F3BEEFC85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695D6E-453F-4DAA-99CC-79F49EDA1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70583-0a95-488a-909d-acf753ac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D7BDF1-94D4-45F2-B986-37AD0E3AA5CE}">
  <ds:schemaRefs>
    <ds:schemaRef ds:uri="http://schemas.microsoft.com/office/2006/metadata/properties"/>
    <ds:schemaRef ds:uri="http://schemas.microsoft.com/office/infopath/2007/PartnerControls"/>
    <ds:schemaRef ds:uri="e3770583-0a95-488a-909d-acf753acc1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hus til salgs med bilde, kart og romfordeling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House for sale flyer with photo, map, and floor layout</vt:lpstr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House for sale flyer with photo, map, and floor layout</dc:title>
  <dc:creator>Gunhild</dc:creator>
  <cp:lastModifiedBy>Kongsvinger Golfklubb</cp:lastModifiedBy>
  <cp:revision>3</cp:revision>
  <cp:lastPrinted>2026-02-18T14:30:00Z</cp:lastPrinted>
  <dcterms:created xsi:type="dcterms:W3CDTF">2026-02-24T08:57:00Z</dcterms:created>
  <dcterms:modified xsi:type="dcterms:W3CDTF">2026-02-24T08:57:00Z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TC010014361033</vt:lpwstr>
  </property>
  <property fmtid="{D5CDD505-2E9C-101B-9397-08002B2CF9AE}" pid="3" name="ContentTypeId">
    <vt:lpwstr>0x0101006B5366A1A4A0C84D9B7C7FC029A8F9A004002E98159AF81B0A43BC33725F0F080723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5761600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